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DA2E8" w14:textId="77777777" w:rsidR="006159FD" w:rsidRDefault="006159FD" w:rsidP="006159FD">
      <w:pPr>
        <w:ind w:left="0" w:hanging="2"/>
        <w:jc w:val="center"/>
        <w:rPr>
          <w:b/>
          <w:bCs/>
          <w:sz w:val="21"/>
          <w:szCs w:val="21"/>
        </w:rPr>
      </w:pPr>
    </w:p>
    <w:p w14:paraId="373EE094" w14:textId="77777777" w:rsidR="00C96423" w:rsidRDefault="00C96423" w:rsidP="00C96423">
      <w:pPr>
        <w:ind w:left="0" w:hanging="2"/>
        <w:jc w:val="center"/>
        <w:rPr>
          <w:b/>
          <w:bCs/>
          <w:sz w:val="21"/>
          <w:szCs w:val="21"/>
        </w:rPr>
      </w:pPr>
      <w:r w:rsidRPr="00C96423">
        <w:rPr>
          <w:b/>
          <w:bCs/>
          <w:sz w:val="21"/>
          <w:szCs w:val="21"/>
        </w:rPr>
        <w:t>DOMANDA DI PARTECIPAZIONE AL</w:t>
      </w:r>
    </w:p>
    <w:p w14:paraId="3DF62D6E" w14:textId="77777777" w:rsidR="00C96423" w:rsidRPr="00C96423" w:rsidRDefault="00C96423" w:rsidP="00C96423">
      <w:pPr>
        <w:ind w:left="0" w:hanging="2"/>
        <w:jc w:val="center"/>
        <w:rPr>
          <w:b/>
          <w:bCs/>
          <w:sz w:val="21"/>
          <w:szCs w:val="21"/>
        </w:rPr>
      </w:pPr>
    </w:p>
    <w:p w14:paraId="433D7045" w14:textId="18D82638" w:rsidR="00C96423" w:rsidRPr="00655387" w:rsidRDefault="00C96423" w:rsidP="00C96423">
      <w:pPr>
        <w:ind w:left="1" w:hanging="3"/>
        <w:jc w:val="center"/>
        <w:rPr>
          <w:b/>
          <w:bCs/>
          <w:color w:val="4472C4" w:themeColor="accent1"/>
          <w:sz w:val="28"/>
          <w:szCs w:val="28"/>
        </w:rPr>
      </w:pPr>
      <w:r w:rsidRPr="00655387">
        <w:rPr>
          <w:b/>
          <w:bCs/>
          <w:color w:val="4472C4" w:themeColor="accent1"/>
          <w:sz w:val="28"/>
          <w:szCs w:val="28"/>
        </w:rPr>
        <w:t>” Premio Nicolay Catania”</w:t>
      </w:r>
    </w:p>
    <w:p w14:paraId="46615DB7" w14:textId="77777777" w:rsidR="00C96423" w:rsidRPr="00C96423" w:rsidRDefault="00C96423" w:rsidP="00C96423">
      <w:pPr>
        <w:ind w:left="1" w:hanging="3"/>
        <w:jc w:val="center"/>
        <w:rPr>
          <w:b/>
          <w:bCs/>
          <w:sz w:val="28"/>
          <w:szCs w:val="28"/>
        </w:rPr>
      </w:pPr>
    </w:p>
    <w:p w14:paraId="1A279BC6" w14:textId="77777777" w:rsidR="00C96423" w:rsidRPr="00EF129F" w:rsidRDefault="00C96423" w:rsidP="00C96423">
      <w:pPr>
        <w:ind w:left="0" w:hanging="2"/>
      </w:pPr>
    </w:p>
    <w:p w14:paraId="7C8FCDF2" w14:textId="77777777" w:rsidR="00C96423" w:rsidRPr="00655387" w:rsidRDefault="00C96423" w:rsidP="00C96423">
      <w:pPr>
        <w:ind w:left="0" w:hanging="2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Dati dell'Associazione</w:t>
      </w:r>
    </w:p>
    <w:p w14:paraId="792E3A7C" w14:textId="43D816C4" w:rsidR="00C96423" w:rsidRPr="00EF129F" w:rsidRDefault="00C96423" w:rsidP="00C96423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Denominazione:</w:t>
      </w:r>
    </w:p>
    <w:p w14:paraId="37CB6893" w14:textId="77777777" w:rsidR="00C96423" w:rsidRPr="00EF129F" w:rsidRDefault="00C96423" w:rsidP="00C96423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Sede legale:</w:t>
      </w:r>
    </w:p>
    <w:p w14:paraId="1177A8DF" w14:textId="77777777" w:rsidR="00C96423" w:rsidRPr="00EF129F" w:rsidRDefault="00C96423" w:rsidP="00C96423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Codice fiscale:</w:t>
      </w:r>
    </w:p>
    <w:p w14:paraId="369621D8" w14:textId="77777777" w:rsidR="00C96423" w:rsidRPr="00EF129F" w:rsidRDefault="00C96423" w:rsidP="00C96423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Partita IVA:</w:t>
      </w:r>
    </w:p>
    <w:p w14:paraId="389D231A" w14:textId="77777777" w:rsidR="00C96423" w:rsidRPr="00EF129F" w:rsidRDefault="00C96423" w:rsidP="00C96423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Rappresentante legale:</w:t>
      </w:r>
    </w:p>
    <w:p w14:paraId="7F5868CB" w14:textId="77777777" w:rsidR="00C96423" w:rsidRPr="00EF129F" w:rsidRDefault="00C96423" w:rsidP="00C96423">
      <w:pPr>
        <w:numPr>
          <w:ilvl w:val="0"/>
          <w:numId w:val="1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 xml:space="preserve">Recapiti: telefono, </w:t>
      </w:r>
      <w:proofErr w:type="gramStart"/>
      <w:r w:rsidRPr="00EF129F">
        <w:t>email</w:t>
      </w:r>
      <w:proofErr w:type="gramEnd"/>
    </w:p>
    <w:p w14:paraId="7DB93777" w14:textId="77777777" w:rsidR="00C96423" w:rsidRDefault="00C96423" w:rsidP="00C96423">
      <w:pPr>
        <w:ind w:left="0" w:hanging="2"/>
        <w:rPr>
          <w:b/>
          <w:bCs/>
        </w:rPr>
      </w:pPr>
    </w:p>
    <w:p w14:paraId="4591DCDF" w14:textId="77777777" w:rsidR="00C96423" w:rsidRPr="00655387" w:rsidRDefault="00C96423" w:rsidP="00C96423">
      <w:pPr>
        <w:ind w:left="0" w:hanging="2"/>
        <w:rPr>
          <w:b/>
          <w:bCs/>
          <w:color w:val="4472C4" w:themeColor="accent1"/>
        </w:rPr>
      </w:pPr>
      <w:r w:rsidRPr="00655387">
        <w:rPr>
          <w:b/>
          <w:bCs/>
          <w:color w:val="4472C4" w:themeColor="accent1"/>
        </w:rPr>
        <w:t>Descrizione del progetto</w:t>
      </w:r>
    </w:p>
    <w:p w14:paraId="07D32E9B" w14:textId="77777777" w:rsidR="00C96423" w:rsidRPr="00EF129F" w:rsidRDefault="00C96423" w:rsidP="00C96423">
      <w:pPr>
        <w:ind w:left="0" w:hanging="2"/>
      </w:pPr>
    </w:p>
    <w:p w14:paraId="4BAFB0BF" w14:textId="77777777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Titolo del progetto:</w:t>
      </w:r>
    </w:p>
    <w:p w14:paraId="2411563E" w14:textId="77777777" w:rsidR="00655387" w:rsidRPr="00655387" w:rsidRDefault="00655387" w:rsidP="00655387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4472C4" w:themeColor="accent1"/>
        </w:rPr>
      </w:pPr>
    </w:p>
    <w:p w14:paraId="2E1C7152" w14:textId="545632BD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Obiettivi</w:t>
      </w:r>
      <w:r w:rsidR="00655387">
        <w:rPr>
          <w:b/>
          <w:bCs/>
          <w:color w:val="4472C4" w:themeColor="accent1"/>
        </w:rPr>
        <w:t xml:space="preserve"> Max 2000 caratteri</w:t>
      </w:r>
      <w:r w:rsidRPr="00655387">
        <w:rPr>
          <w:b/>
          <w:bCs/>
          <w:color w:val="4472C4" w:themeColor="accent1"/>
        </w:rPr>
        <w:t>:</w:t>
      </w:r>
    </w:p>
    <w:p w14:paraId="09AF0DA2" w14:textId="77777777" w:rsidR="00C96423" w:rsidRPr="00655387" w:rsidRDefault="00C96423" w:rsidP="00C9642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4472C4" w:themeColor="accent1"/>
        </w:rPr>
      </w:pPr>
    </w:p>
    <w:p w14:paraId="45F06FA2" w14:textId="77777777" w:rsidR="00C96423" w:rsidRPr="00655387" w:rsidRDefault="00C96423" w:rsidP="00C96423">
      <w:pPr>
        <w:ind w:left="0" w:hanging="2"/>
        <w:rPr>
          <w:color w:val="4472C4" w:themeColor="accent1"/>
        </w:rPr>
      </w:pPr>
    </w:p>
    <w:p w14:paraId="33F768E7" w14:textId="77777777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Destinatari:</w:t>
      </w:r>
    </w:p>
    <w:p w14:paraId="11FB7F98" w14:textId="77777777" w:rsidR="00C96423" w:rsidRPr="00655387" w:rsidRDefault="00C96423" w:rsidP="00C96423">
      <w:pPr>
        <w:ind w:left="0" w:hanging="2"/>
        <w:rPr>
          <w:color w:val="4472C4" w:themeColor="accent1"/>
        </w:rPr>
      </w:pPr>
    </w:p>
    <w:p w14:paraId="37A9FC59" w14:textId="77777777" w:rsidR="00C96423" w:rsidRPr="00655387" w:rsidRDefault="00C96423" w:rsidP="00C96423">
      <w:pPr>
        <w:ind w:left="0" w:hanging="2"/>
        <w:rPr>
          <w:color w:val="4472C4" w:themeColor="accent1"/>
        </w:rPr>
      </w:pPr>
    </w:p>
    <w:p w14:paraId="785AA8DB" w14:textId="77777777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Attività svolte:</w:t>
      </w:r>
    </w:p>
    <w:p w14:paraId="0C2BAD54" w14:textId="77777777" w:rsidR="00C96423" w:rsidRPr="00655387" w:rsidRDefault="00C96423" w:rsidP="00C9642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4472C4" w:themeColor="accent1"/>
        </w:rPr>
      </w:pPr>
    </w:p>
    <w:p w14:paraId="0C30696B" w14:textId="77777777" w:rsidR="00C96423" w:rsidRPr="00655387" w:rsidRDefault="00C96423" w:rsidP="00C96423">
      <w:pPr>
        <w:ind w:left="0" w:hanging="2"/>
        <w:rPr>
          <w:color w:val="4472C4" w:themeColor="accent1"/>
        </w:rPr>
      </w:pPr>
    </w:p>
    <w:p w14:paraId="3848EE29" w14:textId="0123057C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Risultati raggiunti</w:t>
      </w:r>
      <w:r w:rsidR="00655387">
        <w:rPr>
          <w:b/>
          <w:bCs/>
          <w:color w:val="4472C4" w:themeColor="accent1"/>
        </w:rPr>
        <w:t xml:space="preserve"> max 2000 caratteri</w:t>
      </w:r>
      <w:r w:rsidRPr="00655387">
        <w:rPr>
          <w:b/>
          <w:bCs/>
          <w:color w:val="4472C4" w:themeColor="accent1"/>
        </w:rPr>
        <w:t>:</w:t>
      </w:r>
    </w:p>
    <w:p w14:paraId="5122BCDD" w14:textId="77777777" w:rsidR="00C96423" w:rsidRPr="00655387" w:rsidRDefault="00C96423" w:rsidP="00C9642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bCs/>
          <w:color w:val="4472C4" w:themeColor="accent1"/>
        </w:rPr>
      </w:pPr>
    </w:p>
    <w:p w14:paraId="6AB79085" w14:textId="77777777" w:rsidR="00C96423" w:rsidRPr="00655387" w:rsidRDefault="00C96423" w:rsidP="00C9642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4472C4" w:themeColor="accent1"/>
        </w:rPr>
      </w:pPr>
    </w:p>
    <w:p w14:paraId="038EF376" w14:textId="77777777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Partners coinvolti:</w:t>
      </w:r>
    </w:p>
    <w:p w14:paraId="1E1EA167" w14:textId="2A1BCC75" w:rsidR="00C96423" w:rsidRPr="00655387" w:rsidRDefault="00C96423" w:rsidP="00C9642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4472C4" w:themeColor="accent1"/>
        </w:rPr>
      </w:pPr>
    </w:p>
    <w:p w14:paraId="1822B45A" w14:textId="77777777" w:rsidR="00C96423" w:rsidRPr="00655387" w:rsidRDefault="00C96423" w:rsidP="00C96423">
      <w:pPr>
        <w:ind w:left="0" w:hanging="2"/>
        <w:rPr>
          <w:color w:val="4472C4" w:themeColor="accent1"/>
        </w:rPr>
      </w:pPr>
    </w:p>
    <w:p w14:paraId="066DA290" w14:textId="77777777" w:rsidR="00C96423" w:rsidRPr="00655387" w:rsidRDefault="00C96423" w:rsidP="00C96423">
      <w:pPr>
        <w:numPr>
          <w:ilvl w:val="0"/>
          <w:numId w:val="5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Documentazione:</w:t>
      </w:r>
    </w:p>
    <w:p w14:paraId="39C0B219" w14:textId="77777777" w:rsidR="00C96423" w:rsidRPr="00EF129F" w:rsidRDefault="00C96423" w:rsidP="00C9642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</w:p>
    <w:p w14:paraId="370214D4" w14:textId="77777777" w:rsidR="00C96423" w:rsidRPr="00EF129F" w:rsidRDefault="00C96423" w:rsidP="00C96423">
      <w:pPr>
        <w:numPr>
          <w:ilvl w:val="1"/>
          <w:numId w:val="5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</w:pPr>
      <w:r w:rsidRPr="00EF129F">
        <w:t>Allegare eventuali pubblicazioni, articoli di stampa, foto, video o altri materiali che attestino lo svolgimento e i risultati del progetto.</w:t>
      </w:r>
    </w:p>
    <w:p w14:paraId="65E5CA6D" w14:textId="77777777" w:rsidR="00C96423" w:rsidRDefault="00C96423" w:rsidP="00C96423">
      <w:pPr>
        <w:ind w:left="0" w:hanging="2"/>
        <w:rPr>
          <w:b/>
          <w:bCs/>
        </w:rPr>
      </w:pPr>
    </w:p>
    <w:p w14:paraId="3B93A764" w14:textId="77777777" w:rsidR="00C96423" w:rsidRPr="00655387" w:rsidRDefault="00C96423" w:rsidP="00C96423">
      <w:pPr>
        <w:ind w:left="0" w:hanging="2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lastRenderedPageBreak/>
        <w:t>Dichiarazioni</w:t>
      </w:r>
    </w:p>
    <w:p w14:paraId="2A898178" w14:textId="1992923C" w:rsidR="00C96423" w:rsidRPr="00EF129F" w:rsidRDefault="00C96423" w:rsidP="00C96423">
      <w:pPr>
        <w:ind w:left="0" w:hanging="2"/>
      </w:pPr>
      <w:r w:rsidRPr="00EF129F">
        <w:t xml:space="preserve">Il sottoscritto/a, </w:t>
      </w:r>
      <w:r>
        <w:t>……………</w:t>
      </w:r>
      <w:proofErr w:type="gramStart"/>
      <w:r>
        <w:t>…….</w:t>
      </w:r>
      <w:proofErr w:type="gramEnd"/>
      <w:r w:rsidRPr="00EF129F">
        <w:t xml:space="preserve">in qualità di </w:t>
      </w:r>
      <w:r>
        <w:t>(</w:t>
      </w:r>
      <w:r w:rsidRPr="00EF129F">
        <w:t>ruolo nella associazione</w:t>
      </w:r>
      <w:r>
        <w:t>)</w:t>
      </w:r>
      <w:r w:rsidRPr="00EF129F">
        <w:t>, dichiara che:</w:t>
      </w:r>
    </w:p>
    <w:p w14:paraId="78389FC6" w14:textId="77777777" w:rsidR="00C96423" w:rsidRPr="00EF129F" w:rsidRDefault="00C96423" w:rsidP="00C96423">
      <w:pPr>
        <w:numPr>
          <w:ilvl w:val="0"/>
          <w:numId w:val="4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Le informazioni contenute nella presente domanda sono complete e veritiere.</w:t>
      </w:r>
    </w:p>
    <w:p w14:paraId="2F565E33" w14:textId="77777777" w:rsidR="00C96423" w:rsidRPr="00EF129F" w:rsidRDefault="00C96423" w:rsidP="00C96423">
      <w:pPr>
        <w:numPr>
          <w:ilvl w:val="0"/>
          <w:numId w:val="4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>L'associazione si impegna a fornire ogni ulteriore documentazione richiesta dalla Commissione giudicatrice.</w:t>
      </w:r>
    </w:p>
    <w:p w14:paraId="1F689A54" w14:textId="10BD2CD3" w:rsidR="00C96423" w:rsidRDefault="00C96423" w:rsidP="00C96423">
      <w:pPr>
        <w:numPr>
          <w:ilvl w:val="0"/>
          <w:numId w:val="4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</w:pPr>
      <w:r w:rsidRPr="00EF129F">
        <w:t xml:space="preserve">L'associazione accetta incondizionatamente il </w:t>
      </w:r>
      <w:r w:rsidR="00D70CFC">
        <w:t>R</w:t>
      </w:r>
      <w:r w:rsidRPr="00EF129F">
        <w:t>egolamento del premio.</w:t>
      </w:r>
    </w:p>
    <w:p w14:paraId="0AF54D27" w14:textId="77777777" w:rsidR="00C96423" w:rsidRDefault="00C96423" w:rsidP="00C96423">
      <w:pPr>
        <w:ind w:left="0" w:hanging="2"/>
      </w:pPr>
    </w:p>
    <w:p w14:paraId="7F9D9353" w14:textId="77777777" w:rsidR="00C96423" w:rsidRDefault="00C96423" w:rsidP="00C96423">
      <w:pPr>
        <w:ind w:left="0" w:hanging="2"/>
      </w:pPr>
    </w:p>
    <w:p w14:paraId="5B29E644" w14:textId="77777777" w:rsidR="00C96423" w:rsidRPr="00572207" w:rsidRDefault="00C96423" w:rsidP="00C96423">
      <w:pPr>
        <w:ind w:leftChars="0" w:left="0" w:firstLineChars="0" w:firstLine="0"/>
      </w:pPr>
    </w:p>
    <w:p w14:paraId="717395FE" w14:textId="77777777" w:rsidR="00C96423" w:rsidRPr="00655387" w:rsidRDefault="00C96423" w:rsidP="00C96423">
      <w:pPr>
        <w:ind w:left="0" w:hanging="2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Luogo e data</w:t>
      </w:r>
      <w:r w:rsidRPr="00655387">
        <w:rPr>
          <w:color w:val="4472C4" w:themeColor="accent1"/>
        </w:rPr>
        <w:tab/>
      </w:r>
      <w:r w:rsidRPr="00655387">
        <w:rPr>
          <w:color w:val="4472C4" w:themeColor="accent1"/>
        </w:rPr>
        <w:tab/>
      </w:r>
      <w:r w:rsidRPr="00655387">
        <w:rPr>
          <w:color w:val="4472C4" w:themeColor="accent1"/>
        </w:rPr>
        <w:tab/>
      </w:r>
      <w:r w:rsidRPr="00655387">
        <w:rPr>
          <w:color w:val="4472C4" w:themeColor="accent1"/>
        </w:rPr>
        <w:tab/>
      </w:r>
      <w:r w:rsidRPr="00655387">
        <w:rPr>
          <w:b/>
          <w:bCs/>
          <w:color w:val="4472C4" w:themeColor="accent1"/>
        </w:rPr>
        <w:t>Firma del rappresentante legale dell'associazione</w:t>
      </w:r>
    </w:p>
    <w:p w14:paraId="48920A72" w14:textId="77777777" w:rsidR="00C96423" w:rsidRPr="00655387" w:rsidRDefault="00C96423" w:rsidP="00C96423">
      <w:pPr>
        <w:ind w:left="0" w:hanging="2"/>
        <w:rPr>
          <w:b/>
          <w:bCs/>
          <w:color w:val="4472C4" w:themeColor="accent1"/>
        </w:rPr>
      </w:pPr>
    </w:p>
    <w:p w14:paraId="7A4E2290" w14:textId="42AB8174" w:rsidR="00C96423" w:rsidRPr="00655387" w:rsidRDefault="00C96423" w:rsidP="00C96423">
      <w:pPr>
        <w:ind w:leftChars="0" w:left="4248" w:firstLineChars="0" w:firstLine="708"/>
        <w:rPr>
          <w:color w:val="4472C4" w:themeColor="accent1"/>
        </w:rPr>
      </w:pPr>
      <w:r w:rsidRPr="00655387">
        <w:rPr>
          <w:b/>
          <w:bCs/>
          <w:color w:val="4472C4" w:themeColor="accent1"/>
        </w:rPr>
        <w:t>Timbro dell'associazione</w:t>
      </w:r>
    </w:p>
    <w:p w14:paraId="2290E0BB" w14:textId="77777777" w:rsidR="00C96423" w:rsidRDefault="00C96423" w:rsidP="00C96423">
      <w:pPr>
        <w:ind w:left="0" w:hanging="2"/>
      </w:pPr>
    </w:p>
    <w:p w14:paraId="4C3D617C" w14:textId="7472CA02" w:rsidR="00164ABC" w:rsidRDefault="00164ABC" w:rsidP="00164ABC">
      <w:pPr>
        <w:suppressAutoHyphens w:val="0"/>
        <w:spacing w:after="160" w:line="259" w:lineRule="auto"/>
        <w:ind w:leftChars="0" w:left="6375" w:firstLineChars="0" w:firstLine="705"/>
        <w:jc w:val="both"/>
        <w:textDirection w:val="lrTb"/>
        <w:textAlignment w:val="auto"/>
        <w:outlineLvl w:val="9"/>
      </w:pPr>
    </w:p>
    <w:sectPr w:rsidR="00164ABC" w:rsidSect="00775A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2977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0D615" w14:textId="77777777" w:rsidR="00FD74AA" w:rsidRDefault="00FD74AA" w:rsidP="00CA6B14">
      <w:pPr>
        <w:spacing w:line="240" w:lineRule="auto"/>
        <w:ind w:left="0" w:hanging="2"/>
      </w:pPr>
      <w:r>
        <w:separator/>
      </w:r>
    </w:p>
  </w:endnote>
  <w:endnote w:type="continuationSeparator" w:id="0">
    <w:p w14:paraId="318D81D6" w14:textId="77777777" w:rsidR="00FD74AA" w:rsidRDefault="00FD74AA" w:rsidP="00CA6B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BE807" w14:textId="77777777" w:rsidR="00CA6B14" w:rsidRDefault="00CA6B1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53B4C" w14:textId="77777777" w:rsidR="00CA6B14" w:rsidRDefault="00CA6B14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8CEFC" w14:textId="77777777" w:rsidR="00CA6B14" w:rsidRDefault="00CA6B14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D3FF9" w14:textId="77777777" w:rsidR="00FD74AA" w:rsidRDefault="00FD74AA" w:rsidP="00CA6B14">
      <w:pPr>
        <w:spacing w:line="240" w:lineRule="auto"/>
        <w:ind w:left="0" w:hanging="2"/>
      </w:pPr>
      <w:r>
        <w:separator/>
      </w:r>
    </w:p>
  </w:footnote>
  <w:footnote w:type="continuationSeparator" w:id="0">
    <w:p w14:paraId="56867627" w14:textId="77777777" w:rsidR="00FD74AA" w:rsidRDefault="00FD74AA" w:rsidP="00CA6B1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3AA0B" w14:textId="77777777" w:rsidR="00CA6B14" w:rsidRDefault="00CA6B1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20716" w14:textId="6BC1970A" w:rsidR="00CA6B14" w:rsidRDefault="00CA6B14">
    <w:pPr>
      <w:pStyle w:val="Intestazione"/>
      <w:ind w:left="0" w:hanging="2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CCC59B5" wp14:editId="7D8FAF41">
          <wp:simplePos x="0" y="0"/>
          <wp:positionH relativeFrom="margin">
            <wp:posOffset>-1045210</wp:posOffset>
          </wp:positionH>
          <wp:positionV relativeFrom="paragraph">
            <wp:posOffset>-167005</wp:posOffset>
          </wp:positionV>
          <wp:extent cx="8054740" cy="10112301"/>
          <wp:effectExtent l="0" t="0" r="3810" b="3810"/>
          <wp:wrapNone/>
          <wp:docPr id="702102605" name="Immagine 1" descr="Immagine che contiene testo, schermat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48600" name="Immagine 1" descr="Immagine che contiene testo, schermata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4740" cy="10112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8E8EE" w14:textId="77777777" w:rsidR="00CA6B14" w:rsidRDefault="00CA6B1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92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E5814C9"/>
    <w:multiLevelType w:val="multilevel"/>
    <w:tmpl w:val="37C8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060742">
    <w:abstractNumId w:val="0"/>
  </w:num>
  <w:num w:numId="2" w16cid:durableId="1719628493">
    <w:abstractNumId w:val="3"/>
  </w:num>
  <w:num w:numId="3" w16cid:durableId="1099764125">
    <w:abstractNumId w:val="4"/>
  </w:num>
  <w:num w:numId="4" w16cid:durableId="735081155">
    <w:abstractNumId w:val="2"/>
  </w:num>
  <w:num w:numId="5" w16cid:durableId="1485202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335"/>
    <w:rsid w:val="00017A4E"/>
    <w:rsid w:val="000347CD"/>
    <w:rsid w:val="000C21C9"/>
    <w:rsid w:val="000C4C1A"/>
    <w:rsid w:val="000D460B"/>
    <w:rsid w:val="000F5BD6"/>
    <w:rsid w:val="00155A9F"/>
    <w:rsid w:val="00164ABC"/>
    <w:rsid w:val="001927F0"/>
    <w:rsid w:val="00193856"/>
    <w:rsid w:val="00250E94"/>
    <w:rsid w:val="002E44AF"/>
    <w:rsid w:val="00437C51"/>
    <w:rsid w:val="00536510"/>
    <w:rsid w:val="005577F5"/>
    <w:rsid w:val="005A2003"/>
    <w:rsid w:val="006159FD"/>
    <w:rsid w:val="00655387"/>
    <w:rsid w:val="006B2335"/>
    <w:rsid w:val="006C0371"/>
    <w:rsid w:val="00775A02"/>
    <w:rsid w:val="00781211"/>
    <w:rsid w:val="007A1582"/>
    <w:rsid w:val="007D4433"/>
    <w:rsid w:val="009353AE"/>
    <w:rsid w:val="00A45712"/>
    <w:rsid w:val="00A45FD9"/>
    <w:rsid w:val="00A62901"/>
    <w:rsid w:val="00B63378"/>
    <w:rsid w:val="00C1462C"/>
    <w:rsid w:val="00C96423"/>
    <w:rsid w:val="00CA6B14"/>
    <w:rsid w:val="00CF0A18"/>
    <w:rsid w:val="00D60491"/>
    <w:rsid w:val="00D70CFC"/>
    <w:rsid w:val="00D94E03"/>
    <w:rsid w:val="00DF2B50"/>
    <w:rsid w:val="00EB4FB7"/>
    <w:rsid w:val="00F153BC"/>
    <w:rsid w:val="00F65D4A"/>
    <w:rsid w:val="00FD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4D23"/>
  <w15:chartTrackingRefBased/>
  <w15:docId w15:val="{35B38DAF-5A8F-4A1C-9C64-481CD01B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460B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6B1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6B14"/>
    <w:rPr>
      <w:rFonts w:ascii="Times New Roman" w:eastAsia="Times New Roman" w:hAnsi="Times New Roman" w:cs="Times New Roman"/>
      <w:kern w:val="0"/>
      <w:position w:val="-1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A6B1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6B14"/>
    <w:rPr>
      <w:rFonts w:ascii="Times New Roman" w:eastAsia="Times New Roman" w:hAnsi="Times New Roman" w:cs="Times New Roman"/>
      <w:kern w:val="0"/>
      <w:position w:val="-1"/>
      <w:sz w:val="24"/>
      <w:szCs w:val="24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CF0A18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styleId="Collegamentoipertestuale">
    <w:name w:val="Hyperlink"/>
    <w:basedOn w:val="Carpredefinitoparagrafo"/>
    <w:uiPriority w:val="99"/>
    <w:unhideWhenUsed/>
    <w:rsid w:val="00164AB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4AB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159FD"/>
    <w:pPr>
      <w:suppressAutoHyphens w:val="0"/>
      <w:spacing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ocuments\Modelli%20di%20Office%20personalizzati\Carta%20intestata%20AP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D681-F108-42DC-8099-C66E66F7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C:\Users\utente\Documents\Modelli di Office personalizzati\Carta intestata APA.dotx</Template>
  <TotalTime>2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A-Kube Adv</dc:creator>
  <cp:keywords/>
  <dc:description/>
  <cp:lastModifiedBy>GIULIANA CALAMIA</cp:lastModifiedBy>
  <cp:revision>2</cp:revision>
  <cp:lastPrinted>2024-02-20T23:12:00Z</cp:lastPrinted>
  <dcterms:created xsi:type="dcterms:W3CDTF">2024-10-11T10:34:00Z</dcterms:created>
  <dcterms:modified xsi:type="dcterms:W3CDTF">2024-10-11T10:34:00Z</dcterms:modified>
</cp:coreProperties>
</file>